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B9F1D" w14:textId="7E29B0AB" w:rsidR="00990EBB" w:rsidRDefault="00990EBB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633402A2" w14:textId="77777777" w:rsidR="00990EBB" w:rsidRDefault="00990EBB" w:rsidP="00990EBB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4"/>
          <w:szCs w:val="28"/>
          <w:lang w:eastAsia="ru-RU"/>
        </w:rPr>
        <w:t>Приложение № 1</w:t>
      </w:r>
    </w:p>
    <w:p w14:paraId="5D55FEA8" w14:textId="77777777" w:rsidR="005E320D" w:rsidRDefault="005E320D" w:rsidP="00990EBB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к Информационному письму</w:t>
      </w:r>
    </w:p>
    <w:p w14:paraId="47174BE5" w14:textId="77777777" w:rsidR="005E320D" w:rsidRDefault="005E320D" w:rsidP="00990EBB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о проведении краеведческих чтений</w:t>
      </w:r>
    </w:p>
    <w:p w14:paraId="76AE2A62" w14:textId="77777777" w:rsidR="00990EBB" w:rsidRPr="00990EBB" w:rsidRDefault="00990EBB" w:rsidP="00990EBB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9CE153" w14:textId="77777777" w:rsidR="00990EBB" w:rsidRPr="00A44B77" w:rsidRDefault="00990EBB" w:rsidP="00990EBB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4B77">
        <w:rPr>
          <w:rFonts w:ascii="Times New Roman" w:eastAsia="Times New Roman" w:hAnsi="Times New Roman"/>
          <w:sz w:val="28"/>
          <w:szCs w:val="28"/>
          <w:lang w:eastAsia="ru-RU"/>
        </w:rPr>
        <w:t>ЗАЯВКА</w:t>
      </w:r>
    </w:p>
    <w:p w14:paraId="277CDA09" w14:textId="77777777" w:rsidR="00990EBB" w:rsidRPr="00A44B77" w:rsidRDefault="00990EBB" w:rsidP="00990EBB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4B77">
        <w:rPr>
          <w:rFonts w:ascii="Times New Roman" w:eastAsia="Times New Roman" w:hAnsi="Times New Roman"/>
          <w:sz w:val="28"/>
          <w:szCs w:val="28"/>
          <w:lang w:eastAsia="ru-RU"/>
        </w:rPr>
        <w:t>на участие в V областных краеведческих чтениях</w:t>
      </w:r>
    </w:p>
    <w:p w14:paraId="7BC55D8A" w14:textId="77777777" w:rsidR="00990EBB" w:rsidRPr="00A44B77" w:rsidRDefault="00990EBB" w:rsidP="00990EBB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4B77">
        <w:rPr>
          <w:rFonts w:ascii="Times New Roman" w:eastAsia="Times New Roman" w:hAnsi="Times New Roman"/>
          <w:sz w:val="28"/>
          <w:szCs w:val="28"/>
          <w:lang w:eastAsia="ru-RU"/>
        </w:rPr>
        <w:t>«Краеведение Приангарья»</w:t>
      </w:r>
    </w:p>
    <w:p w14:paraId="5DA261E7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92D4FA" w14:textId="77777777" w:rsid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ФИО автора доклада___</w:t>
      </w: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  <w:r w:rsidR="00047CF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</w:p>
    <w:p w14:paraId="5101508A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</w:p>
    <w:p w14:paraId="3A7B902E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14:paraId="31570A94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2. Место работы, должность_________________</w:t>
      </w:r>
      <w:r w:rsidR="005213A4">
        <w:rPr>
          <w:rFonts w:ascii="Times New Roman" w:eastAsia="Times New Roman" w:hAnsi="Times New Roman"/>
          <w:sz w:val="28"/>
          <w:szCs w:val="28"/>
          <w:lang w:eastAsia="ru-RU"/>
        </w:rPr>
        <w:t>___________________</w:t>
      </w:r>
      <w:r w:rsidR="00047CFB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</w:p>
    <w:p w14:paraId="733DAFBF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</w:t>
      </w:r>
      <w:r w:rsidR="005213A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</w:p>
    <w:p w14:paraId="208C2661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A9119C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 xml:space="preserve">3. Контактные телефоны, факс, </w:t>
      </w:r>
      <w:proofErr w:type="spellStart"/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e-mail</w:t>
      </w:r>
      <w:proofErr w:type="spellEnd"/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</w:t>
      </w:r>
      <w:r w:rsidR="00047CFB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14:paraId="60155441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</w:t>
      </w:r>
      <w:r w:rsidR="005213A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14:paraId="2D4E1F80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1B3BD5" w14:textId="77777777" w:rsid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4. Название доклада________________________</w:t>
      </w:r>
      <w:r w:rsidR="005213A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</w:t>
      </w:r>
    </w:p>
    <w:p w14:paraId="14D3150D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</w:t>
      </w:r>
      <w:r w:rsidR="005213A4">
        <w:rPr>
          <w:rFonts w:ascii="Times New Roman" w:eastAsia="Times New Roman" w:hAnsi="Times New Roman"/>
          <w:sz w:val="28"/>
          <w:szCs w:val="28"/>
          <w:lang w:eastAsia="ru-RU"/>
        </w:rPr>
        <w:t>____</w:t>
      </w:r>
    </w:p>
    <w:p w14:paraId="00DB4FD2" w14:textId="77777777" w:rsidR="00990EBB" w:rsidRPr="00990EB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91D253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EBB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Форма участия (поставить галочку):</w:t>
      </w:r>
    </w:p>
    <w:p w14:paraId="0D3EAC59" w14:textId="77777777" w:rsidR="005213A4" w:rsidRPr="0057020B" w:rsidRDefault="006C1518" w:rsidP="005213A4">
      <w:pPr>
        <w:pStyle w:val="ad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20B">
        <w:rPr>
          <w:rFonts w:ascii="Times New Roman" w:hAnsi="Times New Roman"/>
          <w:sz w:val="28"/>
          <w:szCs w:val="28"/>
        </w:rPr>
        <w:t xml:space="preserve">Очно </w:t>
      </w:r>
      <w:r w:rsidR="005213A4" w:rsidRPr="0057020B">
        <w:rPr>
          <w:rFonts w:ascii="Times New Roman" w:hAnsi="Times New Roman"/>
          <w:sz w:val="28"/>
          <w:szCs w:val="28"/>
        </w:rPr>
        <w:t xml:space="preserve">– выступление с докладом на площадке ГБУК </w:t>
      </w:r>
      <w:r w:rsidR="00C43352">
        <w:rPr>
          <w:rFonts w:ascii="Times New Roman" w:hAnsi="Times New Roman"/>
          <w:sz w:val="28"/>
          <w:szCs w:val="28"/>
        </w:rPr>
        <w:t>ИОГУНБ (664033, г.</w:t>
      </w:r>
      <w:r w:rsidR="00C43352">
        <w:rPr>
          <w:rFonts w:ascii="Times New Roman" w:hAnsi="Times New Roman"/>
          <w:sz w:val="28"/>
          <w:szCs w:val="28"/>
          <w:lang w:val="en-US"/>
        </w:rPr>
        <w:t> </w:t>
      </w:r>
      <w:r w:rsidR="005213A4" w:rsidRPr="0057020B">
        <w:rPr>
          <w:rFonts w:ascii="Times New Roman" w:hAnsi="Times New Roman"/>
          <w:sz w:val="28"/>
          <w:szCs w:val="28"/>
        </w:rPr>
        <w:t>Иркутск, ул. Лермонтова</w:t>
      </w:r>
      <w:r w:rsidR="00963B6C">
        <w:rPr>
          <w:rFonts w:ascii="Times New Roman" w:hAnsi="Times New Roman"/>
          <w:sz w:val="28"/>
          <w:szCs w:val="28"/>
        </w:rPr>
        <w:t>,</w:t>
      </w:r>
      <w:r w:rsidR="005213A4" w:rsidRPr="0057020B">
        <w:rPr>
          <w:rFonts w:ascii="Times New Roman" w:hAnsi="Times New Roman"/>
          <w:sz w:val="28"/>
          <w:szCs w:val="28"/>
        </w:rPr>
        <w:t xml:space="preserve"> д. 253)</w:t>
      </w:r>
    </w:p>
    <w:p w14:paraId="38668A74" w14:textId="77777777" w:rsidR="005213A4" w:rsidRPr="0057020B" w:rsidRDefault="006C1518" w:rsidP="005213A4">
      <w:pPr>
        <w:pStyle w:val="ad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7020B">
        <w:rPr>
          <w:rFonts w:ascii="Times New Roman" w:hAnsi="Times New Roman"/>
          <w:color w:val="000000"/>
          <w:sz w:val="28"/>
          <w:szCs w:val="28"/>
        </w:rPr>
        <w:t xml:space="preserve">Дистанционно </w:t>
      </w:r>
      <w:r w:rsidR="005213A4" w:rsidRPr="0057020B">
        <w:rPr>
          <w:rFonts w:ascii="Times New Roman" w:hAnsi="Times New Roman"/>
          <w:color w:val="000000"/>
          <w:sz w:val="28"/>
          <w:szCs w:val="28"/>
        </w:rPr>
        <w:t>– доклад в режиме реального времени на онлайн-площадке</w:t>
      </w:r>
    </w:p>
    <w:p w14:paraId="50DA5FDA" w14:textId="77777777" w:rsidR="005213A4" w:rsidRPr="0057020B" w:rsidRDefault="005213A4" w:rsidP="005213A4">
      <w:pPr>
        <w:pStyle w:val="ad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7020B">
        <w:rPr>
          <w:rFonts w:ascii="Times New Roman" w:hAnsi="Times New Roman"/>
          <w:color w:val="000000"/>
          <w:sz w:val="28"/>
          <w:szCs w:val="28"/>
        </w:rPr>
        <w:t>Видеозапись доклада</w:t>
      </w:r>
    </w:p>
    <w:p w14:paraId="649C149F" w14:textId="77777777" w:rsidR="005213A4" w:rsidRPr="0057020B" w:rsidRDefault="005213A4" w:rsidP="005213A4">
      <w:pPr>
        <w:pStyle w:val="ad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7020B">
        <w:rPr>
          <w:rFonts w:ascii="Times New Roman" w:hAnsi="Times New Roman"/>
          <w:sz w:val="28"/>
          <w:szCs w:val="28"/>
        </w:rPr>
        <w:t>Стендовый доклад</w:t>
      </w:r>
    </w:p>
    <w:p w14:paraId="52CFFD37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31FE93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6. Дата заполнения заявки «_____</w:t>
      </w:r>
      <w:proofErr w:type="gramStart"/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_ »</w:t>
      </w:r>
      <w:proofErr w:type="gramEnd"/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 2025 г.</w:t>
      </w:r>
    </w:p>
    <w:p w14:paraId="69000DD7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1FD309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Подпись: ______________________</w:t>
      </w:r>
    </w:p>
    <w:p w14:paraId="59EFE99E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E23B12" w14:textId="77777777" w:rsidR="00990EBB" w:rsidRPr="00756B68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B68">
        <w:rPr>
          <w:rFonts w:ascii="Times New Roman" w:eastAsia="Times New Roman" w:hAnsi="Times New Roman"/>
          <w:sz w:val="28"/>
          <w:szCs w:val="28"/>
          <w:lang w:eastAsia="ru-RU"/>
        </w:rPr>
        <w:t xml:space="preserve">_ _ _ _ _ _ _ _ _ _ _ _ _ _ _ _ _ _ _ _ _ _ _ _ _ _ _ _ _ _ _ _ _ </w:t>
      </w:r>
      <w:r w:rsidR="000525C2" w:rsidRPr="00756B68">
        <w:rPr>
          <w:rFonts w:ascii="Times New Roman" w:eastAsia="Times New Roman" w:hAnsi="Times New Roman"/>
          <w:sz w:val="28"/>
          <w:szCs w:val="28"/>
          <w:lang w:eastAsia="ru-RU"/>
        </w:rPr>
        <w:t xml:space="preserve">_ _ _ _ _ _ _ _ _ _ _ _ _ _ </w:t>
      </w:r>
    </w:p>
    <w:p w14:paraId="79011839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0B381F" w14:textId="77777777" w:rsidR="00990EBB" w:rsidRPr="0057020B" w:rsidRDefault="00176E41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Информация ниже заполняется в О</w:t>
      </w:r>
      <w:r w:rsidR="00990EBB" w:rsidRPr="0057020B">
        <w:rPr>
          <w:rFonts w:ascii="Times New Roman" w:eastAsia="Times New Roman" w:hAnsi="Times New Roman"/>
          <w:b/>
          <w:sz w:val="28"/>
          <w:szCs w:val="28"/>
          <w:lang w:eastAsia="ru-RU"/>
        </w:rPr>
        <w:t>ргкомитете</w:t>
      </w:r>
    </w:p>
    <w:p w14:paraId="5B74C903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506A6F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Регистрационный номер заявки__________________________</w:t>
      </w:r>
    </w:p>
    <w:p w14:paraId="6A0FDED7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E4D8FC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>Дата поступления заявки__________________________</w:t>
      </w:r>
    </w:p>
    <w:p w14:paraId="4F65378D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110DBC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Заявку принял __________________________ </w:t>
      </w:r>
    </w:p>
    <w:p w14:paraId="1E48EC9F" w14:textId="77777777" w:rsidR="00990EBB" w:rsidRPr="0057020B" w:rsidRDefault="00E56E18" w:rsidP="00800DAC">
      <w:pPr>
        <w:keepLines/>
        <w:suppressAutoHyphens/>
        <w:spacing w:after="0" w:line="240" w:lineRule="auto"/>
        <w:ind w:left="2832"/>
        <w:jc w:val="both"/>
        <w:rPr>
          <w:rFonts w:ascii="Times New Roman" w:eastAsia="Times New Roman" w:hAnsi="Times New Roman"/>
          <w:i/>
          <w:sz w:val="32"/>
          <w:szCs w:val="28"/>
          <w:vertAlign w:val="superscript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vertAlign w:val="superscript"/>
          <w:lang w:eastAsia="ru-RU"/>
        </w:rPr>
        <w:t xml:space="preserve">   </w:t>
      </w:r>
      <w:r w:rsidR="00BB696F">
        <w:rPr>
          <w:rFonts w:ascii="Times New Roman" w:eastAsia="Times New Roman" w:hAnsi="Times New Roman"/>
          <w:i/>
          <w:sz w:val="28"/>
          <w:szCs w:val="28"/>
          <w:vertAlign w:val="superscript"/>
          <w:lang w:eastAsia="ru-RU"/>
        </w:rPr>
        <w:t>Фамилия И.О.</w:t>
      </w:r>
    </w:p>
    <w:p w14:paraId="5D0DC80C" w14:textId="6CE2152B" w:rsidR="00990EBB" w:rsidRPr="00EF54CC" w:rsidRDefault="00990EBB" w:rsidP="00EF54CC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990EBB" w:rsidRPr="00EF54CC" w:rsidSect="007759F8">
      <w:headerReference w:type="default" r:id="rId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1BBB3" w14:textId="77777777" w:rsidR="008002A7" w:rsidRDefault="008002A7" w:rsidP="00AB6B9A">
      <w:pPr>
        <w:spacing w:after="0" w:line="240" w:lineRule="auto"/>
      </w:pPr>
      <w:r>
        <w:separator/>
      </w:r>
    </w:p>
  </w:endnote>
  <w:endnote w:type="continuationSeparator" w:id="0">
    <w:p w14:paraId="378DA077" w14:textId="77777777" w:rsidR="008002A7" w:rsidRDefault="008002A7" w:rsidP="00AB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162BB6-4D38-4189-AB84-832C26EEF5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6852985-FEE4-4693-B2FD-6D0F763A941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ACB447A-BFB9-4400-A75F-8D09D61F00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0F9F1" w14:textId="77777777" w:rsidR="008002A7" w:rsidRDefault="008002A7" w:rsidP="00AB6B9A">
      <w:pPr>
        <w:spacing w:after="0" w:line="240" w:lineRule="auto"/>
      </w:pPr>
      <w:r>
        <w:separator/>
      </w:r>
    </w:p>
  </w:footnote>
  <w:footnote w:type="continuationSeparator" w:id="0">
    <w:p w14:paraId="29DEC8F3" w14:textId="77777777" w:rsidR="008002A7" w:rsidRDefault="008002A7" w:rsidP="00AB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61540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2CD11804" w14:textId="77777777" w:rsidR="00343584" w:rsidRPr="00343584" w:rsidRDefault="00343584">
        <w:pPr>
          <w:pStyle w:val="a4"/>
          <w:jc w:val="center"/>
          <w:rPr>
            <w:rFonts w:ascii="Times New Roman" w:hAnsi="Times New Roman"/>
          </w:rPr>
        </w:pPr>
        <w:r w:rsidRPr="00343584">
          <w:rPr>
            <w:rFonts w:ascii="Times New Roman" w:hAnsi="Times New Roman"/>
          </w:rPr>
          <w:fldChar w:fldCharType="begin"/>
        </w:r>
        <w:r w:rsidRPr="00343584">
          <w:rPr>
            <w:rFonts w:ascii="Times New Roman" w:hAnsi="Times New Roman"/>
          </w:rPr>
          <w:instrText>PAGE   \* MERGEFORMAT</w:instrText>
        </w:r>
        <w:r w:rsidRPr="00343584">
          <w:rPr>
            <w:rFonts w:ascii="Times New Roman" w:hAnsi="Times New Roman"/>
          </w:rPr>
          <w:fldChar w:fldCharType="separate"/>
        </w:r>
        <w:r w:rsidR="001115DD">
          <w:rPr>
            <w:rFonts w:ascii="Times New Roman" w:hAnsi="Times New Roman"/>
            <w:noProof/>
          </w:rPr>
          <w:t>4</w:t>
        </w:r>
        <w:r w:rsidRPr="00343584">
          <w:rPr>
            <w:rFonts w:ascii="Times New Roman" w:hAnsi="Times New Roman"/>
          </w:rPr>
          <w:fldChar w:fldCharType="end"/>
        </w:r>
      </w:p>
    </w:sdtContent>
  </w:sdt>
  <w:p w14:paraId="6C93266B" w14:textId="77777777" w:rsidR="00AB6B9A" w:rsidRDefault="00AB6B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63E1"/>
    <w:multiLevelType w:val="hybridMultilevel"/>
    <w:tmpl w:val="715EA8A2"/>
    <w:lvl w:ilvl="0" w:tplc="64BC08E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F4353"/>
    <w:multiLevelType w:val="hybridMultilevel"/>
    <w:tmpl w:val="0E6A6FF2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5A00"/>
    <w:multiLevelType w:val="multilevel"/>
    <w:tmpl w:val="F5DC8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7BB1F89"/>
    <w:multiLevelType w:val="hybridMultilevel"/>
    <w:tmpl w:val="29AE8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E0DCB"/>
    <w:multiLevelType w:val="hybridMultilevel"/>
    <w:tmpl w:val="C6BA6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B133E"/>
    <w:multiLevelType w:val="hybridMultilevel"/>
    <w:tmpl w:val="DDB6160A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25DEF"/>
    <w:multiLevelType w:val="hybridMultilevel"/>
    <w:tmpl w:val="BE205F0E"/>
    <w:lvl w:ilvl="0" w:tplc="A46C65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530EC"/>
    <w:multiLevelType w:val="hybridMultilevel"/>
    <w:tmpl w:val="EF7E6FB0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308D"/>
    <w:multiLevelType w:val="hybridMultilevel"/>
    <w:tmpl w:val="A66298B2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155A1"/>
    <w:multiLevelType w:val="hybridMultilevel"/>
    <w:tmpl w:val="752C8D9E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D0036"/>
    <w:multiLevelType w:val="hybridMultilevel"/>
    <w:tmpl w:val="86B2E8F8"/>
    <w:lvl w:ilvl="0" w:tplc="665AE8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6019B4"/>
    <w:multiLevelType w:val="hybridMultilevel"/>
    <w:tmpl w:val="8B4A0A86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936B2"/>
    <w:multiLevelType w:val="hybridMultilevel"/>
    <w:tmpl w:val="12803078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12"/>
  </w:num>
  <w:num w:numId="9">
    <w:abstractNumId w:val="9"/>
  </w:num>
  <w:num w:numId="10">
    <w:abstractNumId w:val="6"/>
  </w:num>
  <w:num w:numId="11">
    <w:abstractNumId w:val="3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189"/>
    <w:rsid w:val="00013D21"/>
    <w:rsid w:val="000202CB"/>
    <w:rsid w:val="00040DCF"/>
    <w:rsid w:val="000420AF"/>
    <w:rsid w:val="000421B8"/>
    <w:rsid w:val="00047CFB"/>
    <w:rsid w:val="000525C2"/>
    <w:rsid w:val="00065463"/>
    <w:rsid w:val="00071E62"/>
    <w:rsid w:val="00084C71"/>
    <w:rsid w:val="00092E58"/>
    <w:rsid w:val="00092FCC"/>
    <w:rsid w:val="000C3035"/>
    <w:rsid w:val="000C3877"/>
    <w:rsid w:val="000D04D8"/>
    <w:rsid w:val="001115DD"/>
    <w:rsid w:val="00131CDC"/>
    <w:rsid w:val="00132208"/>
    <w:rsid w:val="0013569B"/>
    <w:rsid w:val="00137CF9"/>
    <w:rsid w:val="00142D0D"/>
    <w:rsid w:val="0016304D"/>
    <w:rsid w:val="00164693"/>
    <w:rsid w:val="001724EC"/>
    <w:rsid w:val="00176E41"/>
    <w:rsid w:val="00184640"/>
    <w:rsid w:val="001B7475"/>
    <w:rsid w:val="001F5B1C"/>
    <w:rsid w:val="002216E0"/>
    <w:rsid w:val="00224F30"/>
    <w:rsid w:val="00234852"/>
    <w:rsid w:val="00270A52"/>
    <w:rsid w:val="00272C46"/>
    <w:rsid w:val="002C359E"/>
    <w:rsid w:val="002C74ED"/>
    <w:rsid w:val="002E03FE"/>
    <w:rsid w:val="002F1FB7"/>
    <w:rsid w:val="00310ACA"/>
    <w:rsid w:val="003164FD"/>
    <w:rsid w:val="00343584"/>
    <w:rsid w:val="003454DF"/>
    <w:rsid w:val="003530D0"/>
    <w:rsid w:val="00363189"/>
    <w:rsid w:val="00371773"/>
    <w:rsid w:val="00385A3B"/>
    <w:rsid w:val="003B1607"/>
    <w:rsid w:val="003F22EE"/>
    <w:rsid w:val="00406BD5"/>
    <w:rsid w:val="0041024B"/>
    <w:rsid w:val="00422BBA"/>
    <w:rsid w:val="00460A2A"/>
    <w:rsid w:val="004611BD"/>
    <w:rsid w:val="004B03E4"/>
    <w:rsid w:val="004B1BCD"/>
    <w:rsid w:val="004C4BE7"/>
    <w:rsid w:val="004D5E15"/>
    <w:rsid w:val="00504C90"/>
    <w:rsid w:val="005155EC"/>
    <w:rsid w:val="00516BF2"/>
    <w:rsid w:val="005213A4"/>
    <w:rsid w:val="00540ACA"/>
    <w:rsid w:val="0057020B"/>
    <w:rsid w:val="005853CB"/>
    <w:rsid w:val="005A6BE6"/>
    <w:rsid w:val="005B26B3"/>
    <w:rsid w:val="005B7E66"/>
    <w:rsid w:val="005D7DA6"/>
    <w:rsid w:val="005E320D"/>
    <w:rsid w:val="005E45D4"/>
    <w:rsid w:val="005E5E0C"/>
    <w:rsid w:val="00645B2B"/>
    <w:rsid w:val="00684296"/>
    <w:rsid w:val="00684450"/>
    <w:rsid w:val="006C1518"/>
    <w:rsid w:val="006D0218"/>
    <w:rsid w:val="006D404D"/>
    <w:rsid w:val="00714B63"/>
    <w:rsid w:val="0072222D"/>
    <w:rsid w:val="00742F0B"/>
    <w:rsid w:val="00756B68"/>
    <w:rsid w:val="007759F8"/>
    <w:rsid w:val="00784923"/>
    <w:rsid w:val="00787CF6"/>
    <w:rsid w:val="00794EB6"/>
    <w:rsid w:val="007A65BA"/>
    <w:rsid w:val="007C6CEB"/>
    <w:rsid w:val="007D2B43"/>
    <w:rsid w:val="007D3676"/>
    <w:rsid w:val="007F37B6"/>
    <w:rsid w:val="007F5022"/>
    <w:rsid w:val="008002A7"/>
    <w:rsid w:val="00800DAC"/>
    <w:rsid w:val="008074C3"/>
    <w:rsid w:val="00821A1E"/>
    <w:rsid w:val="0084160F"/>
    <w:rsid w:val="00841B1B"/>
    <w:rsid w:val="00880E24"/>
    <w:rsid w:val="0089454C"/>
    <w:rsid w:val="008E5F37"/>
    <w:rsid w:val="00902F1B"/>
    <w:rsid w:val="00963B6C"/>
    <w:rsid w:val="00990840"/>
    <w:rsid w:val="00990EBB"/>
    <w:rsid w:val="009A2736"/>
    <w:rsid w:val="009A3789"/>
    <w:rsid w:val="009B2C38"/>
    <w:rsid w:val="009C4503"/>
    <w:rsid w:val="009E60B9"/>
    <w:rsid w:val="009E627E"/>
    <w:rsid w:val="009F28B2"/>
    <w:rsid w:val="00A44B77"/>
    <w:rsid w:val="00A5203A"/>
    <w:rsid w:val="00A53F08"/>
    <w:rsid w:val="00A70ABC"/>
    <w:rsid w:val="00A8644A"/>
    <w:rsid w:val="00AB6B9A"/>
    <w:rsid w:val="00AE36F9"/>
    <w:rsid w:val="00B1418A"/>
    <w:rsid w:val="00B25FCE"/>
    <w:rsid w:val="00B5146B"/>
    <w:rsid w:val="00BB61C0"/>
    <w:rsid w:val="00BB696F"/>
    <w:rsid w:val="00BC372B"/>
    <w:rsid w:val="00BC49CA"/>
    <w:rsid w:val="00BC75B6"/>
    <w:rsid w:val="00C043F1"/>
    <w:rsid w:val="00C10739"/>
    <w:rsid w:val="00C11A6D"/>
    <w:rsid w:val="00C15C02"/>
    <w:rsid w:val="00C43352"/>
    <w:rsid w:val="00C53627"/>
    <w:rsid w:val="00C61D41"/>
    <w:rsid w:val="00C77E00"/>
    <w:rsid w:val="00C8034C"/>
    <w:rsid w:val="00C97555"/>
    <w:rsid w:val="00CC22F5"/>
    <w:rsid w:val="00CC5584"/>
    <w:rsid w:val="00CC6B56"/>
    <w:rsid w:val="00CE46F5"/>
    <w:rsid w:val="00CF52E3"/>
    <w:rsid w:val="00CF59D5"/>
    <w:rsid w:val="00CF5CF0"/>
    <w:rsid w:val="00D164FA"/>
    <w:rsid w:val="00D47B37"/>
    <w:rsid w:val="00D54E34"/>
    <w:rsid w:val="00D60307"/>
    <w:rsid w:val="00DB0299"/>
    <w:rsid w:val="00DB33D0"/>
    <w:rsid w:val="00DB787A"/>
    <w:rsid w:val="00DC31D5"/>
    <w:rsid w:val="00DC64AE"/>
    <w:rsid w:val="00E56E18"/>
    <w:rsid w:val="00E57C6B"/>
    <w:rsid w:val="00EE7A31"/>
    <w:rsid w:val="00EF54CC"/>
    <w:rsid w:val="00F170AA"/>
    <w:rsid w:val="00F50F9E"/>
    <w:rsid w:val="00FA1AD8"/>
    <w:rsid w:val="00FE09D0"/>
    <w:rsid w:val="00FE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58ED6"/>
  <w15:docId w15:val="{F07FDD82-ECD8-4719-9BA9-AE638C40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B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422BB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4">
    <w:name w:val="header"/>
    <w:basedOn w:val="a"/>
    <w:link w:val="a5"/>
    <w:uiPriority w:val="99"/>
    <w:unhideWhenUsed/>
    <w:rsid w:val="00AB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B9A"/>
  </w:style>
  <w:style w:type="paragraph" w:styleId="a6">
    <w:name w:val="footer"/>
    <w:basedOn w:val="a"/>
    <w:link w:val="a7"/>
    <w:uiPriority w:val="99"/>
    <w:unhideWhenUsed/>
    <w:rsid w:val="00AB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B9A"/>
  </w:style>
  <w:style w:type="character" w:styleId="a8">
    <w:name w:val="Placeholder Text"/>
    <w:uiPriority w:val="99"/>
    <w:semiHidden/>
    <w:rsid w:val="00406BD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78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87CF6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C10739"/>
    <w:rPr>
      <w:b/>
      <w:bCs/>
    </w:rPr>
  </w:style>
  <w:style w:type="character" w:styleId="ac">
    <w:name w:val="Hyperlink"/>
    <w:uiPriority w:val="99"/>
    <w:unhideWhenUsed/>
    <w:rsid w:val="00C1073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142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2;&#1086;&#1083;&#1095;&#1072;&#1085;&#1086;&#1074;&#1082;&#1072;\IRKLIB_Guidelines_ver_1,0%20Folder\&#1041;&#1083;&#1072;&#1085;&#1082;%20&#1086;&#1092;&#1080;&#1094;&#1080;&#1072;&#1083;&#1100;&#1085;&#1086;&#1075;&#1086;%20&#1087;&#1080;&#1089;&#1100;&#1084;&#1072;%20&#1043;&#1054;&#1057;&#1058;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официального письма ГОСТ3</Template>
  <TotalTime>2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Ребриков</dc:creator>
  <cp:keywords/>
  <cp:lastModifiedBy>Sophie 1</cp:lastModifiedBy>
  <cp:revision>3</cp:revision>
  <cp:lastPrinted>2025-08-19T02:40:00Z</cp:lastPrinted>
  <dcterms:created xsi:type="dcterms:W3CDTF">2025-08-21T03:51:00Z</dcterms:created>
  <dcterms:modified xsi:type="dcterms:W3CDTF">2025-08-21T04:07:00Z</dcterms:modified>
</cp:coreProperties>
</file>