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44E4C" w14:textId="77777777" w:rsidR="00990EBB" w:rsidRPr="0057020B" w:rsidRDefault="00990EBB" w:rsidP="005213A4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Приложение № 2</w:t>
      </w:r>
    </w:p>
    <w:p w14:paraId="1A7C7867" w14:textId="77777777" w:rsidR="005E320D" w:rsidRPr="0057020B" w:rsidRDefault="005E320D" w:rsidP="005E320D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к Информационному письму</w:t>
      </w:r>
    </w:p>
    <w:p w14:paraId="3423C323" w14:textId="77777777" w:rsidR="005E320D" w:rsidRPr="0057020B" w:rsidRDefault="005E320D" w:rsidP="005E320D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о проведении краеведческих чтений</w:t>
      </w:r>
    </w:p>
    <w:p w14:paraId="72F9DBA5" w14:textId="77777777" w:rsidR="00990EBB" w:rsidRPr="0057020B" w:rsidRDefault="00990EBB" w:rsidP="005E320D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66C4060" w14:textId="77777777" w:rsidR="00990EBB" w:rsidRPr="0057020B" w:rsidRDefault="00A44B77" w:rsidP="00A44B77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 xml:space="preserve">Заполняется после получения </w:t>
      </w:r>
      <w:r w:rsidR="00990EBB" w:rsidRPr="0057020B">
        <w:rPr>
          <w:rFonts w:ascii="Times New Roman" w:eastAsia="Times New Roman" w:hAnsi="Times New Roman"/>
          <w:sz w:val="24"/>
          <w:szCs w:val="28"/>
          <w:lang w:eastAsia="ru-RU"/>
        </w:rPr>
        <w:t>подтверждения приема работы</w:t>
      </w:r>
    </w:p>
    <w:p w14:paraId="31EE9165" w14:textId="77777777" w:rsidR="00990EBB" w:rsidRPr="0057020B" w:rsidRDefault="00990EBB" w:rsidP="00A44B77">
      <w:pPr>
        <w:keepLines/>
        <w:suppressAutoHyphens/>
        <w:spacing w:after="0" w:line="240" w:lineRule="auto"/>
        <w:jc w:val="right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для участия в </w:t>
      </w:r>
      <w:r w:rsidR="00164693" w:rsidRPr="0057020B">
        <w:rPr>
          <w:rFonts w:ascii="Times New Roman" w:eastAsia="Times New Roman" w:hAnsi="Times New Roman"/>
          <w:sz w:val="24"/>
          <w:szCs w:val="28"/>
          <w:lang w:eastAsia="ru-RU"/>
        </w:rPr>
        <w:t>Ч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тениях</w:t>
      </w:r>
    </w:p>
    <w:p w14:paraId="284CA689" w14:textId="77777777" w:rsidR="00990EBB" w:rsidRPr="00BE186E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1F9D9D41" w14:textId="77777777" w:rsidR="00990EBB" w:rsidRPr="0057020B" w:rsidRDefault="00990EBB" w:rsidP="005213A4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СОГЛАСИЕ</w:t>
      </w:r>
    </w:p>
    <w:p w14:paraId="7CA68506" w14:textId="77777777" w:rsidR="00990EBB" w:rsidRPr="0057020B" w:rsidRDefault="00990EBB" w:rsidP="005213A4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НА ОБРАБОТКУ ПЕРСОНАЛЬНЫХ ДАННЫХ</w:t>
      </w:r>
    </w:p>
    <w:p w14:paraId="1B4A4326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28"/>
          <w:lang w:eastAsia="ru-RU"/>
        </w:rPr>
      </w:pPr>
    </w:p>
    <w:p w14:paraId="0AFEC7F9" w14:textId="77777777" w:rsidR="00990EBB" w:rsidRPr="0057020B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Я, _____________________________________________</w:t>
      </w:r>
      <w:r w:rsidR="007759F8" w:rsidRPr="0057020B">
        <w:rPr>
          <w:rFonts w:ascii="Times New Roman" w:eastAsia="Times New Roman" w:hAnsi="Times New Roman"/>
          <w:sz w:val="24"/>
          <w:szCs w:val="28"/>
          <w:lang w:eastAsia="ru-RU"/>
        </w:rPr>
        <w:t>______________________________</w:t>
      </w:r>
    </w:p>
    <w:p w14:paraId="6B4A53A7" w14:textId="77777777" w:rsidR="00990EBB" w:rsidRPr="0057020B" w:rsidRDefault="00990EBB" w:rsidP="005213A4">
      <w:pPr>
        <w:keepLines/>
        <w:suppressAutoHyphens/>
        <w:spacing w:after="0" w:line="240" w:lineRule="auto"/>
        <w:jc w:val="center"/>
        <w:rPr>
          <w:rFonts w:ascii="Times New Roman" w:eastAsia="Times New Roman" w:hAnsi="Times New Roman"/>
          <w:i/>
          <w:sz w:val="24"/>
          <w:szCs w:val="28"/>
          <w:vertAlign w:val="superscript"/>
          <w:lang w:eastAsia="ru-RU"/>
        </w:rPr>
      </w:pPr>
      <w:r w:rsidRPr="0057020B">
        <w:rPr>
          <w:rFonts w:ascii="Times New Roman" w:eastAsia="Times New Roman" w:hAnsi="Times New Roman"/>
          <w:i/>
          <w:sz w:val="24"/>
          <w:szCs w:val="28"/>
          <w:vertAlign w:val="superscript"/>
          <w:lang w:eastAsia="ru-RU"/>
        </w:rPr>
        <w:t>(ФИО полностью)</w:t>
      </w:r>
    </w:p>
    <w:p w14:paraId="1D78105A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__________________________________________________________________________________,</w:t>
      </w:r>
    </w:p>
    <w:p w14:paraId="221808B7" w14:textId="77777777" w:rsidR="005213A4" w:rsidRPr="0057020B" w:rsidRDefault="005213A4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0F131AEB" w14:textId="77777777" w:rsidR="00990EBB" w:rsidRPr="0057020B" w:rsidRDefault="00990EBB" w:rsidP="00C53627">
      <w:pPr>
        <w:keepLines/>
        <w:suppressAutoHyphens/>
        <w:spacing w:after="0" w:line="36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адрес регистрации:</w:t>
      </w:r>
      <w:r w:rsidR="005213A4"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____________________________________</w:t>
      </w:r>
      <w:r w:rsidR="005213A4" w:rsidRPr="0057020B">
        <w:rPr>
          <w:rFonts w:ascii="Times New Roman" w:eastAsia="Times New Roman" w:hAnsi="Times New Roman"/>
          <w:sz w:val="24"/>
          <w:szCs w:val="28"/>
          <w:lang w:eastAsia="ru-RU"/>
        </w:rPr>
        <w:t>______________________________</w:t>
      </w:r>
    </w:p>
    <w:p w14:paraId="6AFC52F4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__________________________________________________________________________________,</w:t>
      </w:r>
    </w:p>
    <w:p w14:paraId="6D075393" w14:textId="77777777" w:rsidR="005213A4" w:rsidRPr="0057020B" w:rsidRDefault="005213A4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28"/>
          <w:lang w:eastAsia="ru-RU"/>
        </w:rPr>
      </w:pPr>
    </w:p>
    <w:p w14:paraId="4D1E0ED6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в соответствии с требованиями Федеральног</w:t>
      </w:r>
      <w:r w:rsidR="00C43352">
        <w:rPr>
          <w:rFonts w:ascii="Times New Roman" w:eastAsia="Times New Roman" w:hAnsi="Times New Roman"/>
          <w:sz w:val="24"/>
          <w:szCs w:val="28"/>
          <w:lang w:eastAsia="ru-RU"/>
        </w:rPr>
        <w:t xml:space="preserve">о закона от 27.07.2006 № 152-ФЗ 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«О персональных данных» даю свое согласие на обработку моих персональных данных.</w:t>
      </w:r>
    </w:p>
    <w:p w14:paraId="152BF8E4" w14:textId="77777777" w:rsidR="00990EBB" w:rsidRPr="0057020B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28"/>
          <w:lang w:eastAsia="ru-RU"/>
        </w:rPr>
      </w:pPr>
    </w:p>
    <w:p w14:paraId="52F811CD" w14:textId="77777777" w:rsidR="00990EBB" w:rsidRPr="00963B6C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>Наименование и адрес оператора, получающего согласи</w:t>
      </w:r>
      <w:r w:rsidR="007759F8" w:rsidRP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е субъекта персональных данных: </w:t>
      </w: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>ГБУК ИОГУНБ (664033, г. Иркутск, ул. Лермонтова</w:t>
      </w:r>
      <w:r w:rsidR="00516BF2">
        <w:rPr>
          <w:rFonts w:ascii="Times New Roman" w:eastAsia="Times New Roman" w:hAnsi="Times New Roman"/>
          <w:sz w:val="24"/>
          <w:szCs w:val="28"/>
          <w:lang w:eastAsia="ru-RU"/>
        </w:rPr>
        <w:t>,</w:t>
      </w: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 д. 253).</w:t>
      </w:r>
    </w:p>
    <w:p w14:paraId="11CFD08C" w14:textId="77777777" w:rsidR="00990EBB" w:rsidRPr="00963B6C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Цель обработки персональных данных: </w:t>
      </w:r>
    </w:p>
    <w:p w14:paraId="6C8053FD" w14:textId="77777777" w:rsidR="00990EBB" w:rsidRPr="00963B6C" w:rsidRDefault="001115DD" w:rsidP="007759F8">
      <w:pPr>
        <w:pStyle w:val="ad"/>
        <w:keepLines/>
        <w:numPr>
          <w:ilvl w:val="0"/>
          <w:numId w:val="12"/>
        </w:numPr>
        <w:suppressAutoHyphens/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р</w:t>
      </w:r>
      <w:r w:rsidR="00990EBB" w:rsidRPr="00963B6C">
        <w:rPr>
          <w:rFonts w:ascii="Times New Roman" w:eastAsia="Times New Roman" w:hAnsi="Times New Roman"/>
          <w:sz w:val="24"/>
          <w:szCs w:val="28"/>
          <w:lang w:eastAsia="ru-RU"/>
        </w:rPr>
        <w:t>еализация социально значимого проекта – участие в проведении V областных краеведческих ч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тениях «Краеведение Приангарья»;</w:t>
      </w:r>
    </w:p>
    <w:p w14:paraId="1222F58B" w14:textId="77777777" w:rsidR="00990EBB" w:rsidRPr="00963B6C" w:rsidRDefault="001115DD" w:rsidP="007759F8">
      <w:pPr>
        <w:pStyle w:val="ad"/>
        <w:keepLines/>
        <w:numPr>
          <w:ilvl w:val="0"/>
          <w:numId w:val="12"/>
        </w:numPr>
        <w:suppressAutoHyphens/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п</w:t>
      </w:r>
      <w:r w:rsidR="00990EBB" w:rsidRPr="00963B6C">
        <w:rPr>
          <w:rFonts w:ascii="Times New Roman" w:eastAsia="Times New Roman" w:hAnsi="Times New Roman"/>
          <w:sz w:val="24"/>
          <w:szCs w:val="28"/>
          <w:lang w:eastAsia="ru-RU"/>
        </w:rPr>
        <w:t>убликаци</w:t>
      </w:r>
      <w:r w:rsidR="00164693" w:rsidRPr="00963B6C">
        <w:rPr>
          <w:rFonts w:ascii="Times New Roman" w:eastAsia="Times New Roman" w:hAnsi="Times New Roman"/>
          <w:sz w:val="24"/>
          <w:szCs w:val="28"/>
          <w:lang w:eastAsia="ru-RU"/>
        </w:rPr>
        <w:t>я</w:t>
      </w:r>
      <w:r w:rsidR="00990EBB" w:rsidRP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 материалов в печатных из</w:t>
      </w:r>
      <w:r>
        <w:rPr>
          <w:rFonts w:ascii="Times New Roman" w:eastAsia="Times New Roman" w:hAnsi="Times New Roman"/>
          <w:sz w:val="24"/>
          <w:szCs w:val="28"/>
          <w:lang w:eastAsia="ru-RU"/>
        </w:rPr>
        <w:t>даниях и ресурсах сети Интернет;</w:t>
      </w:r>
    </w:p>
    <w:p w14:paraId="623286DF" w14:textId="77777777" w:rsidR="00990EBB" w:rsidRPr="00963B6C" w:rsidRDefault="001115DD" w:rsidP="007759F8">
      <w:pPr>
        <w:pStyle w:val="ad"/>
        <w:keepLines/>
        <w:numPr>
          <w:ilvl w:val="0"/>
          <w:numId w:val="12"/>
        </w:numPr>
        <w:suppressAutoHyphens/>
        <w:spacing w:after="0" w:line="240" w:lineRule="auto"/>
        <w:ind w:left="993" w:hanging="426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8"/>
          <w:lang w:eastAsia="ru-RU"/>
        </w:rPr>
        <w:t>и</w:t>
      </w:r>
      <w:r w:rsidR="00990EBB" w:rsidRPr="00963B6C">
        <w:rPr>
          <w:rFonts w:ascii="Times New Roman" w:eastAsia="Times New Roman" w:hAnsi="Times New Roman"/>
          <w:sz w:val="24"/>
          <w:szCs w:val="28"/>
          <w:lang w:eastAsia="ru-RU"/>
        </w:rPr>
        <w:t>нформирование участников V</w:t>
      </w:r>
      <w:r w:rsidR="00C43352">
        <w:rPr>
          <w:rFonts w:ascii="Times New Roman" w:eastAsia="Times New Roman" w:hAnsi="Times New Roman"/>
          <w:sz w:val="24"/>
          <w:szCs w:val="28"/>
          <w:lang w:eastAsia="ru-RU"/>
        </w:rPr>
        <w:t xml:space="preserve"> областных краеведческих чтений </w:t>
      </w:r>
      <w:r w:rsidR="00990EBB" w:rsidRPr="00963B6C">
        <w:rPr>
          <w:rFonts w:ascii="Times New Roman" w:eastAsia="Times New Roman" w:hAnsi="Times New Roman"/>
          <w:sz w:val="24"/>
          <w:szCs w:val="28"/>
          <w:lang w:eastAsia="ru-RU"/>
        </w:rPr>
        <w:t>«Краеведение Приангарья» о предстоящих мероприятиях и публикаций материалов.</w:t>
      </w:r>
    </w:p>
    <w:p w14:paraId="476D0DC0" w14:textId="77777777" w:rsidR="00990EBB" w:rsidRPr="00963B6C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>Перечень персональных данных, на обработку которых дается согласие представителя субъекта персональных данных: ФИО, контактный номер телефона,</w:t>
      </w:r>
      <w:r w:rsid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 xml:space="preserve">место работы, должность, адрес электронной почты. </w:t>
      </w:r>
    </w:p>
    <w:p w14:paraId="3DB55871" w14:textId="77777777" w:rsidR="00990EBB" w:rsidRPr="0057020B" w:rsidRDefault="00990EBB" w:rsidP="00272C46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963B6C">
        <w:rPr>
          <w:rFonts w:ascii="Times New Roman" w:eastAsia="Times New Roman" w:hAnsi="Times New Roman"/>
          <w:sz w:val="24"/>
          <w:szCs w:val="28"/>
          <w:lang w:eastAsia="ru-RU"/>
        </w:rPr>
        <w:t>Настоящее согласие предоставляется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 мной на осуществление действий в отношении моих персональных данных, которые необходимы для достижения указанных выше целей, включая</w:t>
      </w:r>
      <w:r w:rsidR="00272C46"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(без ограничения) сбор, систематизацию, накопление, хранение, уточнение (обновление, изменение), использование, </w:t>
      </w:r>
      <w:r w:rsidR="00A8644A" w:rsidRPr="0057020B">
        <w:rPr>
          <w:rFonts w:ascii="Times New Roman" w:eastAsia="Times New Roman" w:hAnsi="Times New Roman"/>
          <w:sz w:val="24"/>
          <w:szCs w:val="28"/>
          <w:lang w:eastAsia="ru-RU"/>
        </w:rPr>
        <w:t>передачу</w:t>
      </w:r>
      <w:r w:rsidR="004C4BE7"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 (</w:t>
      </w:r>
      <w:r w:rsidR="00270A52" w:rsidRPr="0057020B">
        <w:rPr>
          <w:rFonts w:ascii="Times New Roman" w:eastAsia="Times New Roman" w:hAnsi="Times New Roman"/>
          <w:sz w:val="24"/>
          <w:szCs w:val="28"/>
          <w:lang w:eastAsia="ru-RU"/>
        </w:rPr>
        <w:t>распространение</w:t>
      </w:r>
      <w:r w:rsidR="004C4BE7" w:rsidRPr="0057020B">
        <w:rPr>
          <w:rFonts w:ascii="Times New Roman" w:eastAsia="Times New Roman" w:hAnsi="Times New Roman"/>
          <w:sz w:val="24"/>
          <w:szCs w:val="28"/>
          <w:lang w:eastAsia="ru-RU"/>
        </w:rPr>
        <w:t>, предоставление, доступ)</w:t>
      </w:r>
      <w:r w:rsidR="00270A52"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, 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обезличивание, блокирование персональн</w:t>
      </w:r>
      <w:r w:rsidR="007759F8" w:rsidRPr="0057020B">
        <w:rPr>
          <w:rFonts w:ascii="Times New Roman" w:eastAsia="Times New Roman" w:hAnsi="Times New Roman"/>
          <w:sz w:val="24"/>
          <w:szCs w:val="28"/>
          <w:lang w:eastAsia="ru-RU"/>
        </w:rPr>
        <w:t>ых данных,</w:t>
      </w:r>
      <w:r w:rsidR="00270A52" w:rsidRPr="0057020B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а также осуществление любых иных действий, предусмотренных действующим законодательством Российской Федерации.</w:t>
      </w:r>
    </w:p>
    <w:p w14:paraId="710EAAC9" w14:textId="77777777" w:rsidR="00990EBB" w:rsidRPr="005213A4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7020B">
        <w:rPr>
          <w:rFonts w:ascii="Times New Roman" w:eastAsia="Times New Roman" w:hAnsi="Times New Roman"/>
          <w:sz w:val="24"/>
          <w:szCs w:val="28"/>
          <w:lang w:eastAsia="ru-RU"/>
        </w:rPr>
        <w:t>Я проинформирован, что ГБУК ИОГУНБ гарантирует обработку моих персональных данных в соответствии с действующим законодательством Российской Феде</w:t>
      </w:r>
      <w:r w:rsidR="00460A2A">
        <w:rPr>
          <w:rFonts w:ascii="Times New Roman" w:eastAsia="Times New Roman" w:hAnsi="Times New Roman"/>
          <w:sz w:val="24"/>
          <w:szCs w:val="28"/>
          <w:lang w:eastAsia="ru-RU"/>
        </w:rPr>
        <w:t>рации</w:t>
      </w:r>
      <w:r w:rsidR="00224F30">
        <w:rPr>
          <w:rFonts w:ascii="Times New Roman" w:eastAsia="Times New Roman" w:hAnsi="Times New Roman"/>
          <w:sz w:val="24"/>
          <w:szCs w:val="28"/>
          <w:lang w:eastAsia="ru-RU"/>
        </w:rPr>
        <w:br/>
      </w:r>
      <w:r w:rsidR="007759F8" w:rsidRPr="0057020B">
        <w:rPr>
          <w:rFonts w:ascii="Times New Roman" w:eastAsia="Times New Roman" w:hAnsi="Times New Roman"/>
          <w:sz w:val="24"/>
          <w:szCs w:val="28"/>
          <w:lang w:eastAsia="ru-RU"/>
        </w:rPr>
        <w:t>как</w:t>
      </w:r>
      <w:r w:rsidR="007759F8">
        <w:rPr>
          <w:rFonts w:ascii="Times New Roman" w:eastAsia="Times New Roman" w:hAnsi="Times New Roman"/>
          <w:sz w:val="24"/>
          <w:szCs w:val="28"/>
          <w:lang w:eastAsia="ru-RU"/>
        </w:rPr>
        <w:t xml:space="preserve"> неавтоматизированным,</w:t>
      </w:r>
      <w:r w:rsidR="00224F30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>так и автоматизированным способами.</w:t>
      </w:r>
    </w:p>
    <w:p w14:paraId="5ABAC2A6" w14:textId="77777777" w:rsidR="00990EBB" w:rsidRPr="005213A4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>Данное согласие вступает в действие со дня его подписания и действует бессрочно.</w:t>
      </w:r>
    </w:p>
    <w:p w14:paraId="49CA4E38" w14:textId="77777777" w:rsidR="00990EBB" w:rsidRPr="005213A4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>Данное согласие может быть отозвано в любой момент по моему письменному заявлению.</w:t>
      </w:r>
    </w:p>
    <w:p w14:paraId="7127941B" w14:textId="77777777" w:rsidR="00990EBB" w:rsidRPr="005213A4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>Я подтверждаю, что, давая такое согласие, я действую по собственной воле и в своих интересах.</w:t>
      </w:r>
    </w:p>
    <w:p w14:paraId="1669C0E1" w14:textId="77777777" w:rsidR="00990EBB" w:rsidRPr="005213A4" w:rsidRDefault="00990EBB" w:rsidP="007759F8">
      <w:pPr>
        <w:keepLines/>
        <w:suppressAutoHyphens/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 xml:space="preserve">Я согласен с тем, что </w:t>
      </w:r>
      <w:r w:rsidR="00164693" w:rsidRPr="005213A4">
        <w:rPr>
          <w:rFonts w:ascii="Times New Roman" w:eastAsia="Times New Roman" w:hAnsi="Times New Roman"/>
          <w:sz w:val="24"/>
          <w:szCs w:val="28"/>
          <w:lang w:eastAsia="ru-RU"/>
        </w:rPr>
        <w:t>ГБУК ИОГУНБ</w:t>
      </w: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 xml:space="preserve"> вправе уведомлять меня о графике предстоящих мероприятий путем почтовых отправлений и телефонных уведом</w:t>
      </w:r>
      <w:r w:rsidR="007759F8">
        <w:rPr>
          <w:rFonts w:ascii="Times New Roman" w:eastAsia="Times New Roman" w:hAnsi="Times New Roman"/>
          <w:sz w:val="24"/>
          <w:szCs w:val="28"/>
          <w:lang w:eastAsia="ru-RU"/>
        </w:rPr>
        <w:t xml:space="preserve">лений (звонков, смс, сообщениях </w:t>
      </w:r>
      <w:r w:rsidRPr="005213A4">
        <w:rPr>
          <w:rFonts w:ascii="Times New Roman" w:eastAsia="Times New Roman" w:hAnsi="Times New Roman"/>
          <w:sz w:val="24"/>
          <w:szCs w:val="28"/>
          <w:lang w:eastAsia="ru-RU"/>
        </w:rPr>
        <w:t>в мессенджерах).</w:t>
      </w:r>
    </w:p>
    <w:p w14:paraId="72192EF5" w14:textId="77777777" w:rsidR="00990EBB" w:rsidRPr="005E320D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8"/>
          <w:szCs w:val="28"/>
          <w:lang w:eastAsia="ru-RU"/>
        </w:rPr>
      </w:pPr>
    </w:p>
    <w:p w14:paraId="4B2B6830" w14:textId="77777777" w:rsidR="00990EBB" w:rsidRPr="005E320D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16"/>
          <w:szCs w:val="28"/>
          <w:lang w:eastAsia="ru-RU"/>
        </w:rPr>
      </w:pPr>
    </w:p>
    <w:p w14:paraId="5B48C497" w14:textId="77777777" w:rsidR="00990EBB" w:rsidRPr="005213A4" w:rsidRDefault="00990EBB" w:rsidP="00990EBB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</w:p>
    <w:p w14:paraId="11AAB5D1" w14:textId="77777777" w:rsidR="007759F8" w:rsidRPr="007759F8" w:rsidRDefault="007759F8" w:rsidP="007759F8">
      <w:pPr>
        <w:keepLines/>
        <w:suppressAutoHyphens/>
        <w:spacing w:after="0" w:line="276" w:lineRule="auto"/>
        <w:jc w:val="both"/>
        <w:rPr>
          <w:rFonts w:ascii="Times New Roman" w:eastAsia="Times New Roman" w:hAnsi="Times New Roman"/>
          <w:sz w:val="24"/>
          <w:szCs w:val="28"/>
          <w:lang w:eastAsia="ru-RU"/>
        </w:rPr>
      </w:pPr>
      <w:r w:rsidRPr="007759F8">
        <w:rPr>
          <w:rFonts w:ascii="Times New Roman" w:eastAsia="Times New Roman" w:hAnsi="Times New Roman"/>
          <w:sz w:val="24"/>
          <w:szCs w:val="28"/>
          <w:lang w:eastAsia="ru-RU"/>
        </w:rPr>
        <w:t xml:space="preserve">«_____» _________________ 2025 г.                  _____________ /__________________________/                                                                                                  </w:t>
      </w:r>
    </w:p>
    <w:p w14:paraId="5D0DC80C" w14:textId="77777777" w:rsidR="00990EBB" w:rsidRPr="009A3789" w:rsidRDefault="007759F8" w:rsidP="007759F8">
      <w:pPr>
        <w:keepLines/>
        <w:suppressAutoHyphens/>
        <w:spacing w:after="0" w:line="240" w:lineRule="auto"/>
        <w:jc w:val="both"/>
        <w:rPr>
          <w:rFonts w:ascii="Times New Roman" w:eastAsia="Times New Roman" w:hAnsi="Times New Roman"/>
          <w:i/>
          <w:sz w:val="18"/>
          <w:szCs w:val="28"/>
          <w:lang w:eastAsia="ru-RU"/>
        </w:rPr>
      </w:pPr>
      <w:r w:rsidRPr="007759F8">
        <w:rPr>
          <w:rFonts w:ascii="Times New Roman" w:eastAsia="Times New Roman" w:hAnsi="Times New Roman"/>
          <w:i/>
          <w:szCs w:val="28"/>
          <w:lang w:eastAsia="ru-RU"/>
        </w:rPr>
        <w:t xml:space="preserve">   </w:t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7759F8">
        <w:rPr>
          <w:rFonts w:ascii="Times New Roman" w:eastAsia="Times New Roman" w:hAnsi="Times New Roman"/>
          <w:i/>
          <w:szCs w:val="28"/>
          <w:lang w:eastAsia="ru-RU"/>
        </w:rPr>
        <w:tab/>
      </w:r>
      <w:r w:rsidRP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   </w:t>
      </w:r>
      <w:r w:rsid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   </w:t>
      </w:r>
      <w:r w:rsidRP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Подпись              </w:t>
      </w:r>
      <w:r w:rsid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         </w:t>
      </w:r>
      <w:r w:rsidRP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    </w:t>
      </w:r>
      <w:r w:rsidR="009A3789">
        <w:rPr>
          <w:rFonts w:ascii="Times New Roman" w:eastAsia="Times New Roman" w:hAnsi="Times New Roman"/>
          <w:i/>
          <w:sz w:val="18"/>
          <w:szCs w:val="28"/>
          <w:lang w:eastAsia="ru-RU"/>
        </w:rPr>
        <w:t xml:space="preserve"> </w:t>
      </w:r>
      <w:r w:rsidRPr="009A3789">
        <w:rPr>
          <w:rFonts w:ascii="Times New Roman" w:eastAsia="Times New Roman" w:hAnsi="Times New Roman"/>
          <w:i/>
          <w:sz w:val="18"/>
          <w:szCs w:val="28"/>
          <w:lang w:eastAsia="ru-RU"/>
        </w:rPr>
        <w:t>Расшифровка подписи</w:t>
      </w:r>
    </w:p>
    <w:sectPr w:rsidR="00990EBB" w:rsidRPr="009A3789" w:rsidSect="007759F8">
      <w:headerReference w:type="default" r:id="rId7"/>
      <w:pgSz w:w="11906" w:h="16838"/>
      <w:pgMar w:top="851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D2FF9" w14:textId="77777777" w:rsidR="00D764C5" w:rsidRDefault="00D764C5" w:rsidP="00AB6B9A">
      <w:pPr>
        <w:spacing w:after="0" w:line="240" w:lineRule="auto"/>
      </w:pPr>
      <w:r>
        <w:separator/>
      </w:r>
    </w:p>
  </w:endnote>
  <w:endnote w:type="continuationSeparator" w:id="0">
    <w:p w14:paraId="44F6CA4B" w14:textId="77777777" w:rsidR="00D764C5" w:rsidRDefault="00D764C5" w:rsidP="00AB6B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608D74C-2E86-4D6B-B448-16D98BD05C8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46AB6936-F7F7-4CD2-ACAC-5C08277D977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2CC54EF7-68C2-434B-BAB6-531B3DAAAFA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32D50" w14:textId="77777777" w:rsidR="00D764C5" w:rsidRDefault="00D764C5" w:rsidP="00AB6B9A">
      <w:pPr>
        <w:spacing w:after="0" w:line="240" w:lineRule="auto"/>
      </w:pPr>
      <w:r>
        <w:separator/>
      </w:r>
    </w:p>
  </w:footnote>
  <w:footnote w:type="continuationSeparator" w:id="0">
    <w:p w14:paraId="66C5F79D" w14:textId="77777777" w:rsidR="00D764C5" w:rsidRDefault="00D764C5" w:rsidP="00AB6B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88615404"/>
      <w:docPartObj>
        <w:docPartGallery w:val="Page Numbers (Top of Page)"/>
        <w:docPartUnique/>
      </w:docPartObj>
    </w:sdtPr>
    <w:sdtEndPr>
      <w:rPr>
        <w:rFonts w:ascii="Times New Roman" w:hAnsi="Times New Roman"/>
      </w:rPr>
    </w:sdtEndPr>
    <w:sdtContent>
      <w:p w14:paraId="2CD11804" w14:textId="77777777" w:rsidR="00343584" w:rsidRPr="00343584" w:rsidRDefault="00343584">
        <w:pPr>
          <w:pStyle w:val="a4"/>
          <w:jc w:val="center"/>
          <w:rPr>
            <w:rFonts w:ascii="Times New Roman" w:hAnsi="Times New Roman"/>
          </w:rPr>
        </w:pPr>
        <w:r w:rsidRPr="00343584">
          <w:rPr>
            <w:rFonts w:ascii="Times New Roman" w:hAnsi="Times New Roman"/>
          </w:rPr>
          <w:fldChar w:fldCharType="begin"/>
        </w:r>
        <w:r w:rsidRPr="00343584">
          <w:rPr>
            <w:rFonts w:ascii="Times New Roman" w:hAnsi="Times New Roman"/>
          </w:rPr>
          <w:instrText>PAGE   \* MERGEFORMAT</w:instrText>
        </w:r>
        <w:r w:rsidRPr="00343584">
          <w:rPr>
            <w:rFonts w:ascii="Times New Roman" w:hAnsi="Times New Roman"/>
          </w:rPr>
          <w:fldChar w:fldCharType="separate"/>
        </w:r>
        <w:r w:rsidR="001115DD">
          <w:rPr>
            <w:rFonts w:ascii="Times New Roman" w:hAnsi="Times New Roman"/>
            <w:noProof/>
          </w:rPr>
          <w:t>4</w:t>
        </w:r>
        <w:r w:rsidRPr="00343584">
          <w:rPr>
            <w:rFonts w:ascii="Times New Roman" w:hAnsi="Times New Roman"/>
          </w:rPr>
          <w:fldChar w:fldCharType="end"/>
        </w:r>
      </w:p>
    </w:sdtContent>
  </w:sdt>
  <w:p w14:paraId="6C93266B" w14:textId="77777777" w:rsidR="00AB6B9A" w:rsidRDefault="00AB6B9A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63E1"/>
    <w:multiLevelType w:val="hybridMultilevel"/>
    <w:tmpl w:val="715EA8A2"/>
    <w:lvl w:ilvl="0" w:tplc="64BC08EA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F4353"/>
    <w:multiLevelType w:val="hybridMultilevel"/>
    <w:tmpl w:val="0E6A6FF2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FA5A00"/>
    <w:multiLevelType w:val="multilevel"/>
    <w:tmpl w:val="F5DC8D9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7BB1F89"/>
    <w:multiLevelType w:val="hybridMultilevel"/>
    <w:tmpl w:val="29AE81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3E0DCB"/>
    <w:multiLevelType w:val="hybridMultilevel"/>
    <w:tmpl w:val="C6BA6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9B133E"/>
    <w:multiLevelType w:val="hybridMultilevel"/>
    <w:tmpl w:val="DDB6160A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25DEF"/>
    <w:multiLevelType w:val="hybridMultilevel"/>
    <w:tmpl w:val="BE205F0E"/>
    <w:lvl w:ilvl="0" w:tplc="A46C655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5530EC"/>
    <w:multiLevelType w:val="hybridMultilevel"/>
    <w:tmpl w:val="EF7E6FB0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47308D"/>
    <w:multiLevelType w:val="hybridMultilevel"/>
    <w:tmpl w:val="A66298B2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6155A1"/>
    <w:multiLevelType w:val="hybridMultilevel"/>
    <w:tmpl w:val="752C8D9E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7D0036"/>
    <w:multiLevelType w:val="hybridMultilevel"/>
    <w:tmpl w:val="86B2E8F8"/>
    <w:lvl w:ilvl="0" w:tplc="665AE86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496019B4"/>
    <w:multiLevelType w:val="hybridMultilevel"/>
    <w:tmpl w:val="8B4A0A86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B7936B2"/>
    <w:multiLevelType w:val="hybridMultilevel"/>
    <w:tmpl w:val="12803078"/>
    <w:lvl w:ilvl="0" w:tplc="665AE8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1"/>
  </w:num>
  <w:num w:numId="4">
    <w:abstractNumId w:val="8"/>
  </w:num>
  <w:num w:numId="5">
    <w:abstractNumId w:val="5"/>
  </w:num>
  <w:num w:numId="6">
    <w:abstractNumId w:val="7"/>
  </w:num>
  <w:num w:numId="7">
    <w:abstractNumId w:val="1"/>
  </w:num>
  <w:num w:numId="8">
    <w:abstractNumId w:val="12"/>
  </w:num>
  <w:num w:numId="9">
    <w:abstractNumId w:val="9"/>
  </w:num>
  <w:num w:numId="10">
    <w:abstractNumId w:val="6"/>
  </w:num>
  <w:num w:numId="11">
    <w:abstractNumId w:val="3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189"/>
    <w:rsid w:val="00013D21"/>
    <w:rsid w:val="000202CB"/>
    <w:rsid w:val="00040DCF"/>
    <w:rsid w:val="000420AF"/>
    <w:rsid w:val="000421B8"/>
    <w:rsid w:val="00047CFB"/>
    <w:rsid w:val="000525C2"/>
    <w:rsid w:val="00065463"/>
    <w:rsid w:val="00071E62"/>
    <w:rsid w:val="00084C71"/>
    <w:rsid w:val="00092E58"/>
    <w:rsid w:val="00092FCC"/>
    <w:rsid w:val="000C3035"/>
    <w:rsid w:val="000C3877"/>
    <w:rsid w:val="000D04D8"/>
    <w:rsid w:val="001115DD"/>
    <w:rsid w:val="00131CDC"/>
    <w:rsid w:val="00132208"/>
    <w:rsid w:val="0013569B"/>
    <w:rsid w:val="00137CF9"/>
    <w:rsid w:val="00142D0D"/>
    <w:rsid w:val="0016304D"/>
    <w:rsid w:val="00164693"/>
    <w:rsid w:val="001724EC"/>
    <w:rsid w:val="00176E41"/>
    <w:rsid w:val="00184640"/>
    <w:rsid w:val="001B7475"/>
    <w:rsid w:val="001F5B1C"/>
    <w:rsid w:val="002216E0"/>
    <w:rsid w:val="00224F30"/>
    <w:rsid w:val="00234852"/>
    <w:rsid w:val="00270A52"/>
    <w:rsid w:val="00272C46"/>
    <w:rsid w:val="002C359E"/>
    <w:rsid w:val="002C74ED"/>
    <w:rsid w:val="002E03FE"/>
    <w:rsid w:val="002F1FB7"/>
    <w:rsid w:val="00310ACA"/>
    <w:rsid w:val="003164FD"/>
    <w:rsid w:val="00343584"/>
    <w:rsid w:val="003454DF"/>
    <w:rsid w:val="003530D0"/>
    <w:rsid w:val="00363189"/>
    <w:rsid w:val="00371773"/>
    <w:rsid w:val="00385A3B"/>
    <w:rsid w:val="003B1607"/>
    <w:rsid w:val="003F22EE"/>
    <w:rsid w:val="00406BD5"/>
    <w:rsid w:val="0041024B"/>
    <w:rsid w:val="00422BBA"/>
    <w:rsid w:val="00460A2A"/>
    <w:rsid w:val="004611BD"/>
    <w:rsid w:val="004B03E4"/>
    <w:rsid w:val="004B1BCD"/>
    <w:rsid w:val="004C4BE7"/>
    <w:rsid w:val="004D5E15"/>
    <w:rsid w:val="00504C90"/>
    <w:rsid w:val="005155EC"/>
    <w:rsid w:val="00516BF2"/>
    <w:rsid w:val="005213A4"/>
    <w:rsid w:val="00540ACA"/>
    <w:rsid w:val="0057020B"/>
    <w:rsid w:val="005853CB"/>
    <w:rsid w:val="005A6BE6"/>
    <w:rsid w:val="005B26B3"/>
    <w:rsid w:val="005B7E66"/>
    <w:rsid w:val="005D7DA6"/>
    <w:rsid w:val="005E320D"/>
    <w:rsid w:val="005E45D4"/>
    <w:rsid w:val="005E5E0C"/>
    <w:rsid w:val="00645B2B"/>
    <w:rsid w:val="00684296"/>
    <w:rsid w:val="00684450"/>
    <w:rsid w:val="006C1518"/>
    <w:rsid w:val="006D0218"/>
    <w:rsid w:val="006D404D"/>
    <w:rsid w:val="00714B63"/>
    <w:rsid w:val="0072222D"/>
    <w:rsid w:val="00742F0B"/>
    <w:rsid w:val="00756B68"/>
    <w:rsid w:val="007759F8"/>
    <w:rsid w:val="00784923"/>
    <w:rsid w:val="00787CF6"/>
    <w:rsid w:val="00794EB6"/>
    <w:rsid w:val="007A65BA"/>
    <w:rsid w:val="007C6CEB"/>
    <w:rsid w:val="007D2B43"/>
    <w:rsid w:val="007D3676"/>
    <w:rsid w:val="007F37B6"/>
    <w:rsid w:val="007F5022"/>
    <w:rsid w:val="00800DAC"/>
    <w:rsid w:val="008074C3"/>
    <w:rsid w:val="00821A1E"/>
    <w:rsid w:val="0084160F"/>
    <w:rsid w:val="00841B1B"/>
    <w:rsid w:val="00880E24"/>
    <w:rsid w:val="0089454C"/>
    <w:rsid w:val="008E5F37"/>
    <w:rsid w:val="00902F1B"/>
    <w:rsid w:val="00963B6C"/>
    <w:rsid w:val="00990840"/>
    <w:rsid w:val="00990EBB"/>
    <w:rsid w:val="009A2736"/>
    <w:rsid w:val="009A3789"/>
    <w:rsid w:val="009B2C38"/>
    <w:rsid w:val="009C4503"/>
    <w:rsid w:val="009E60B9"/>
    <w:rsid w:val="009E627E"/>
    <w:rsid w:val="009F28B2"/>
    <w:rsid w:val="00A44B77"/>
    <w:rsid w:val="00A5203A"/>
    <w:rsid w:val="00A53F08"/>
    <w:rsid w:val="00A70ABC"/>
    <w:rsid w:val="00A8644A"/>
    <w:rsid w:val="00AB6B9A"/>
    <w:rsid w:val="00AE36F9"/>
    <w:rsid w:val="00B1418A"/>
    <w:rsid w:val="00B25FCE"/>
    <w:rsid w:val="00B5146B"/>
    <w:rsid w:val="00BB61C0"/>
    <w:rsid w:val="00BB696F"/>
    <w:rsid w:val="00BC372B"/>
    <w:rsid w:val="00BC49CA"/>
    <w:rsid w:val="00BC75B6"/>
    <w:rsid w:val="00BE186E"/>
    <w:rsid w:val="00C043F1"/>
    <w:rsid w:val="00C10739"/>
    <w:rsid w:val="00C11A6D"/>
    <w:rsid w:val="00C15C02"/>
    <w:rsid w:val="00C43352"/>
    <w:rsid w:val="00C53627"/>
    <w:rsid w:val="00C61D41"/>
    <w:rsid w:val="00C77E00"/>
    <w:rsid w:val="00C8034C"/>
    <w:rsid w:val="00C97555"/>
    <w:rsid w:val="00CC22F5"/>
    <w:rsid w:val="00CC5584"/>
    <w:rsid w:val="00CC6B56"/>
    <w:rsid w:val="00CE46F5"/>
    <w:rsid w:val="00CF52E3"/>
    <w:rsid w:val="00CF59D5"/>
    <w:rsid w:val="00CF5CF0"/>
    <w:rsid w:val="00D164FA"/>
    <w:rsid w:val="00D47B37"/>
    <w:rsid w:val="00D54E34"/>
    <w:rsid w:val="00D60307"/>
    <w:rsid w:val="00D764C5"/>
    <w:rsid w:val="00DB0299"/>
    <w:rsid w:val="00DB33D0"/>
    <w:rsid w:val="00DB787A"/>
    <w:rsid w:val="00DC31D5"/>
    <w:rsid w:val="00DC64AE"/>
    <w:rsid w:val="00E56E18"/>
    <w:rsid w:val="00E57C6B"/>
    <w:rsid w:val="00EE7A31"/>
    <w:rsid w:val="00F170AA"/>
    <w:rsid w:val="00F50F9E"/>
    <w:rsid w:val="00FA1AD8"/>
    <w:rsid w:val="00FE09D0"/>
    <w:rsid w:val="00FE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358ED6"/>
  <w15:docId w15:val="{F07FDD82-ECD8-4719-9BA9-AE638C40D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2B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 светлая1"/>
    <w:basedOn w:val="a1"/>
    <w:uiPriority w:val="40"/>
    <w:rsid w:val="00422BBA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4">
    <w:name w:val="header"/>
    <w:basedOn w:val="a"/>
    <w:link w:val="a5"/>
    <w:uiPriority w:val="99"/>
    <w:unhideWhenUsed/>
    <w:rsid w:val="00AB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AB6B9A"/>
  </w:style>
  <w:style w:type="paragraph" w:styleId="a6">
    <w:name w:val="footer"/>
    <w:basedOn w:val="a"/>
    <w:link w:val="a7"/>
    <w:uiPriority w:val="99"/>
    <w:unhideWhenUsed/>
    <w:rsid w:val="00AB6B9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B6B9A"/>
  </w:style>
  <w:style w:type="character" w:styleId="a8">
    <w:name w:val="Placeholder Text"/>
    <w:uiPriority w:val="99"/>
    <w:semiHidden/>
    <w:rsid w:val="00406BD5"/>
    <w:rPr>
      <w:color w:val="808080"/>
    </w:rPr>
  </w:style>
  <w:style w:type="paragraph" w:styleId="a9">
    <w:name w:val="Balloon Text"/>
    <w:basedOn w:val="a"/>
    <w:link w:val="aa"/>
    <w:uiPriority w:val="99"/>
    <w:semiHidden/>
    <w:unhideWhenUsed/>
    <w:rsid w:val="00787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rsid w:val="00787CF6"/>
    <w:rPr>
      <w:rFonts w:ascii="Tahoma" w:hAnsi="Tahoma" w:cs="Tahoma"/>
      <w:sz w:val="16"/>
      <w:szCs w:val="16"/>
    </w:rPr>
  </w:style>
  <w:style w:type="character" w:styleId="ab">
    <w:name w:val="Strong"/>
    <w:uiPriority w:val="22"/>
    <w:qFormat/>
    <w:rsid w:val="00C10739"/>
    <w:rPr>
      <w:b/>
      <w:bCs/>
    </w:rPr>
  </w:style>
  <w:style w:type="character" w:styleId="ac">
    <w:name w:val="Hyperlink"/>
    <w:uiPriority w:val="99"/>
    <w:unhideWhenUsed/>
    <w:rsid w:val="00C10739"/>
    <w:rPr>
      <w:color w:val="0000FF"/>
      <w:u w:val="single"/>
    </w:rPr>
  </w:style>
  <w:style w:type="paragraph" w:styleId="ad">
    <w:name w:val="List Paragraph"/>
    <w:basedOn w:val="a"/>
    <w:uiPriority w:val="34"/>
    <w:qFormat/>
    <w:rsid w:val="00142D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29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2;&#1086;&#1083;&#1095;&#1072;&#1085;&#1086;&#1074;&#1082;&#1072;\IRKLIB_Guidelines_ver_1,0%20Folder\&#1041;&#1083;&#1072;&#1085;&#1082;%20&#1086;&#1092;&#1080;&#1094;&#1080;&#1072;&#1083;&#1100;&#1085;&#1086;&#1075;&#1086;%20&#1087;&#1080;&#1089;&#1100;&#1084;&#1072;%20&#1043;&#1054;&#1057;&#1058;3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официального письма ГОСТ3</Template>
  <TotalTime>3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 Ребриков</dc:creator>
  <cp:keywords/>
  <cp:lastModifiedBy>Sophie 1</cp:lastModifiedBy>
  <cp:revision>3</cp:revision>
  <cp:lastPrinted>2025-08-19T02:40:00Z</cp:lastPrinted>
  <dcterms:created xsi:type="dcterms:W3CDTF">2025-08-21T03:51:00Z</dcterms:created>
  <dcterms:modified xsi:type="dcterms:W3CDTF">2025-08-21T04:09:00Z</dcterms:modified>
</cp:coreProperties>
</file>